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D11" w:rsidRDefault="00ED23D6" w:rsidP="00ED23D6">
      <w:pPr>
        <w:jc w:val="center"/>
        <w:rPr>
          <w:b/>
          <w:lang w:val="en-US"/>
        </w:rPr>
      </w:pPr>
      <w:r w:rsidRPr="00557C86">
        <w:rPr>
          <w:b/>
          <w:lang w:val="en-US"/>
        </w:rPr>
        <w:t>M O T I V A T I O N</w:t>
      </w:r>
    </w:p>
    <w:p w:rsidR="000D23A7" w:rsidRPr="000947FC" w:rsidRDefault="000D23A7" w:rsidP="00ED23D6">
      <w:pPr>
        <w:jc w:val="center"/>
        <w:rPr>
          <w:rFonts w:ascii="Comic Sans MS" w:hAnsi="Comic Sans MS"/>
          <w:b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23A7" w:rsidRPr="000947FC" w:rsidTr="000D23A7">
        <w:tc>
          <w:tcPr>
            <w:tcW w:w="9062" w:type="dxa"/>
            <w:shd w:val="clear" w:color="auto" w:fill="auto"/>
          </w:tcPr>
          <w:p w:rsidR="000947FC" w:rsidRPr="000947FC" w:rsidRDefault="000947FC" w:rsidP="000947FC">
            <w:pPr>
              <w:rPr>
                <w:rFonts w:ascii="Comic Sans MS" w:hAnsi="Comic Sans MS"/>
                <w:sz w:val="32"/>
                <w:szCs w:val="32"/>
              </w:rPr>
            </w:pPr>
            <w:r w:rsidRPr="000947FC">
              <w:rPr>
                <w:rFonts w:ascii="Comic Sans MS" w:hAnsi="Comic Sans MS"/>
                <w:sz w:val="32"/>
                <w:szCs w:val="32"/>
              </w:rPr>
              <w:t>Tennisclub Neuwied</w:t>
            </w:r>
          </w:p>
          <w:p w:rsidR="000947FC" w:rsidRPr="000947FC" w:rsidRDefault="000947FC" w:rsidP="000947FC">
            <w:pPr>
              <w:rPr>
                <w:rFonts w:ascii="Comic Sans MS" w:hAnsi="Comic Sans MS"/>
                <w:sz w:val="24"/>
              </w:rPr>
            </w:pPr>
          </w:p>
          <w:p w:rsidR="000947FC" w:rsidRPr="000947FC" w:rsidRDefault="000947FC" w:rsidP="000947FC">
            <w:pPr>
              <w:rPr>
                <w:rFonts w:ascii="Comic Sans MS" w:hAnsi="Comic Sans MS"/>
                <w:sz w:val="24"/>
              </w:rPr>
            </w:pPr>
            <w:r w:rsidRPr="000947FC">
              <w:rPr>
                <w:rFonts w:ascii="Comic Sans MS" w:hAnsi="Comic Sans MS"/>
                <w:sz w:val="24"/>
              </w:rPr>
              <w:t xml:space="preserve">Herzlich </w:t>
            </w:r>
            <w:r w:rsidRPr="000947FC">
              <w:rPr>
                <w:rFonts w:ascii="Comic Sans MS" w:hAnsi="Comic Sans MS"/>
                <w:sz w:val="24"/>
              </w:rPr>
              <w:t>Willkommen</w:t>
            </w:r>
            <w:r w:rsidRPr="000947FC">
              <w:rPr>
                <w:rFonts w:ascii="Comic Sans MS" w:hAnsi="Comic Sans MS"/>
                <w:sz w:val="24"/>
              </w:rPr>
              <w:t xml:space="preserve"> beim Tennisclub Neuwied. Schaut doch gerne einmal zu einem Probetraining bei uns vorbei. Trainiert wird bei uns immer </w:t>
            </w:r>
            <w:r w:rsidR="00173868">
              <w:rPr>
                <w:rFonts w:ascii="Comic Sans MS" w:hAnsi="Comic Sans MS"/>
                <w:sz w:val="24"/>
              </w:rPr>
              <w:t>m</w:t>
            </w:r>
            <w:r w:rsidRPr="000947FC">
              <w:rPr>
                <w:rFonts w:ascii="Comic Sans MS" w:hAnsi="Comic Sans MS"/>
                <w:sz w:val="24"/>
              </w:rPr>
              <w:t xml:space="preserve">ontags, </w:t>
            </w:r>
            <w:r w:rsidR="00173868">
              <w:rPr>
                <w:rFonts w:ascii="Comic Sans MS" w:hAnsi="Comic Sans MS"/>
                <w:sz w:val="24"/>
              </w:rPr>
              <w:t>m</w:t>
            </w:r>
            <w:r w:rsidRPr="000947FC">
              <w:rPr>
                <w:rFonts w:ascii="Comic Sans MS" w:hAnsi="Comic Sans MS"/>
                <w:sz w:val="24"/>
              </w:rPr>
              <w:t xml:space="preserve">ittwochs und </w:t>
            </w:r>
            <w:r w:rsidR="00173868">
              <w:rPr>
                <w:rFonts w:ascii="Comic Sans MS" w:hAnsi="Comic Sans MS"/>
                <w:sz w:val="24"/>
              </w:rPr>
              <w:t>f</w:t>
            </w:r>
            <w:r w:rsidRPr="000947FC">
              <w:rPr>
                <w:rFonts w:ascii="Comic Sans MS" w:hAnsi="Comic Sans MS"/>
                <w:sz w:val="24"/>
              </w:rPr>
              <w:t>reitags, die Trainings dauern immer 90 Minuten. Die Trainingszeiten findet ihr unten.</w:t>
            </w:r>
          </w:p>
          <w:p w:rsidR="000947FC" w:rsidRPr="000947FC" w:rsidRDefault="000947FC" w:rsidP="000947FC">
            <w:pPr>
              <w:rPr>
                <w:rFonts w:ascii="Comic Sans MS" w:hAnsi="Comic Sans MS"/>
                <w:sz w:val="24"/>
              </w:rPr>
            </w:pPr>
          </w:p>
          <w:p w:rsidR="000D23A7" w:rsidRPr="000947FC" w:rsidRDefault="000947FC" w:rsidP="000947FC">
            <w:pPr>
              <w:rPr>
                <w:rFonts w:ascii="Comic Sans MS" w:hAnsi="Comic Sans MS"/>
                <w:sz w:val="18"/>
                <w:szCs w:val="18"/>
              </w:rPr>
            </w:pPr>
            <w:r w:rsidRPr="000947FC">
              <w:rPr>
                <w:rFonts w:ascii="Comic Sans MS" w:hAnsi="Comic Sans MS"/>
                <w:sz w:val="24"/>
              </w:rPr>
              <w:t>Trainingszeiten: Montag: Kinder: 16:00, Damen: 17:30, Herren: 19:</w:t>
            </w:r>
            <w:proofErr w:type="gramStart"/>
            <w:r w:rsidRPr="000947FC">
              <w:rPr>
                <w:rFonts w:ascii="Comic Sans MS" w:hAnsi="Comic Sans MS"/>
                <w:sz w:val="24"/>
              </w:rPr>
              <w:t>00 ;</w:t>
            </w:r>
            <w:proofErr w:type="gramEnd"/>
            <w:r w:rsidRPr="000947FC">
              <w:rPr>
                <w:rFonts w:ascii="Comic Sans MS" w:hAnsi="Comic Sans MS"/>
                <w:sz w:val="24"/>
              </w:rPr>
              <w:t xml:space="preserve"> Mittwoch: Kinder: 16:30, Damen: 19:30, Herren: 18:00 ; Freitag: Kinder: 15:30, Damen: 17:00, Herren: 18:30</w:t>
            </w:r>
          </w:p>
        </w:tc>
      </w:tr>
    </w:tbl>
    <w:p w:rsidR="00ED23D6" w:rsidRPr="000947FC" w:rsidRDefault="00ED23D6" w:rsidP="00ED23D6">
      <w:pPr>
        <w:rPr>
          <w:b/>
        </w:rPr>
      </w:pPr>
    </w:p>
    <w:p w:rsidR="00CA5071" w:rsidRPr="00CA5071" w:rsidRDefault="00CA5071" w:rsidP="00ED23D6">
      <w:pPr>
        <w:rPr>
          <w:b/>
        </w:rPr>
      </w:pPr>
      <w:r w:rsidRPr="00CA5071">
        <w:rPr>
          <w:b/>
        </w:rPr>
        <w:t>Aufgabe 1</w:t>
      </w:r>
    </w:p>
    <w:p w:rsidR="00B03361" w:rsidRPr="000D23A7" w:rsidRDefault="000D23A7" w:rsidP="00ED23D6">
      <w:r w:rsidRPr="000D23A7">
        <w:t>Beschreibe Inhalt, Aussehen und Struktur</w:t>
      </w:r>
      <w:r>
        <w:t xml:space="preserve"> der obenstehenden Webseite. Überlege anschließend was nötig wäre, </w:t>
      </w:r>
      <w:r w:rsidR="00DA4A39">
        <w:t xml:space="preserve">um </w:t>
      </w:r>
      <w:r w:rsidR="000947FC">
        <w:t>die Webseite des „Neuwieder Tennisclubs“ übersichtlicher zu gestalten.</w:t>
      </w:r>
    </w:p>
    <w:p w:rsidR="00B03361" w:rsidRDefault="00B03361" w:rsidP="00ED23D6">
      <w:pPr>
        <w:rPr>
          <w:b/>
        </w:rPr>
      </w:pPr>
    </w:p>
    <w:p w:rsidR="000D23A7" w:rsidRPr="000D23A7" w:rsidRDefault="000D23A7" w:rsidP="00ED23D6">
      <w:pPr>
        <w:rPr>
          <w:b/>
        </w:rPr>
      </w:pPr>
    </w:p>
    <w:p w:rsidR="00ED23D6" w:rsidRPr="000947FC" w:rsidRDefault="00113CE9" w:rsidP="00113CE9">
      <w:pPr>
        <w:jc w:val="center"/>
        <w:rPr>
          <w:rFonts w:cs="Arial"/>
          <w:b/>
        </w:rPr>
      </w:pPr>
      <w:r w:rsidRPr="000947FC">
        <w:rPr>
          <w:rFonts w:cs="Arial"/>
          <w:b/>
        </w:rPr>
        <w:t>Ü B E R S I C H T</w:t>
      </w:r>
    </w:p>
    <w:p w:rsidR="00853587" w:rsidRPr="000947FC" w:rsidRDefault="00853587" w:rsidP="00853587">
      <w:pPr>
        <w:rPr>
          <w:rFonts w:cs="Arial"/>
          <w:b/>
        </w:rPr>
      </w:pPr>
    </w:p>
    <w:p w:rsidR="00ED23D6" w:rsidRPr="00902F91" w:rsidRDefault="009E7D40" w:rsidP="00ED23D6">
      <w:pPr>
        <w:rPr>
          <w:rFonts w:cs="Arial"/>
        </w:rPr>
      </w:pPr>
      <w:r>
        <w:rPr>
          <w:rFonts w:cs="Arial"/>
        </w:rPr>
        <w:t>Genau wie</w:t>
      </w:r>
      <w:r w:rsidR="00902F91">
        <w:rPr>
          <w:rFonts w:cs="Arial"/>
        </w:rPr>
        <w:t xml:space="preserve"> Listen, </w:t>
      </w:r>
      <w:r w:rsidR="000D23A7" w:rsidRPr="00CA5071">
        <w:rPr>
          <w:rFonts w:cs="Arial"/>
        </w:rPr>
        <w:t>dienen</w:t>
      </w:r>
      <w:r>
        <w:rPr>
          <w:rFonts w:cs="Arial"/>
        </w:rPr>
        <w:t xml:space="preserve"> auch</w:t>
      </w:r>
      <w:r w:rsidR="00902F91">
        <w:rPr>
          <w:rFonts w:cs="Arial"/>
        </w:rPr>
        <w:t xml:space="preserve"> </w:t>
      </w:r>
      <w:r w:rsidR="00902F91" w:rsidRPr="00902F91">
        <w:rPr>
          <w:rFonts w:cs="Arial"/>
          <w:b/>
        </w:rPr>
        <w:t>Tabellen</w:t>
      </w:r>
      <w:r w:rsidR="000D23A7" w:rsidRPr="00CA5071">
        <w:rPr>
          <w:rFonts w:cs="Arial"/>
        </w:rPr>
        <w:t xml:space="preserve"> </w:t>
      </w:r>
      <w:r w:rsidR="00CA5071" w:rsidRPr="00CA5071">
        <w:rPr>
          <w:rFonts w:cs="Arial"/>
        </w:rPr>
        <w:t>der Gliederung und Struk</w:t>
      </w:r>
      <w:r w:rsidR="00CA5071">
        <w:rPr>
          <w:rFonts w:cs="Arial"/>
        </w:rPr>
        <w:t xml:space="preserve">turierung </w:t>
      </w:r>
      <w:r w:rsidR="00902F91">
        <w:rPr>
          <w:rFonts w:cs="Arial"/>
        </w:rPr>
        <w:t>des</w:t>
      </w:r>
      <w:r w:rsidR="00CA5071">
        <w:rPr>
          <w:rFonts w:cs="Arial"/>
        </w:rPr>
        <w:t xml:space="preserve"> Inhalt</w:t>
      </w:r>
      <w:r w:rsidR="00902F91">
        <w:rPr>
          <w:rFonts w:cs="Arial"/>
        </w:rPr>
        <w:t>s einer Webseite</w:t>
      </w:r>
      <w:r w:rsidR="00CA5071">
        <w:rPr>
          <w:rFonts w:cs="Arial"/>
        </w:rPr>
        <w:t xml:space="preserve">. </w:t>
      </w:r>
      <w:r w:rsidR="00902F91">
        <w:rPr>
          <w:rFonts w:cs="Arial"/>
        </w:rPr>
        <w:t>In HTML werden Tabellen</w:t>
      </w:r>
      <w:r>
        <w:rPr>
          <w:rFonts w:cs="Arial"/>
        </w:rPr>
        <w:t xml:space="preserve"> aus einzelnen</w:t>
      </w:r>
      <w:r w:rsidR="00902F91">
        <w:rPr>
          <w:rFonts w:cs="Arial"/>
        </w:rPr>
        <w:t xml:space="preserve"> </w:t>
      </w:r>
      <w:r w:rsidR="00902F91" w:rsidRPr="00902F91">
        <w:rPr>
          <w:rFonts w:cs="Arial"/>
          <w:b/>
        </w:rPr>
        <w:t>Zeilen</w:t>
      </w:r>
      <w:r w:rsidR="00902F91">
        <w:rPr>
          <w:rFonts w:cs="Arial"/>
          <w:b/>
        </w:rPr>
        <w:t xml:space="preserve"> </w:t>
      </w:r>
      <w:r w:rsidR="00902F91">
        <w:rPr>
          <w:rFonts w:cs="Arial"/>
        </w:rPr>
        <w:t xml:space="preserve">zusammengesetzt, die Zeilen wiederrum bestehen aus einzelnen </w:t>
      </w:r>
      <w:r w:rsidR="00902F91">
        <w:rPr>
          <w:rFonts w:cs="Arial"/>
          <w:b/>
        </w:rPr>
        <w:t>Feldern</w:t>
      </w:r>
      <w:r w:rsidR="00902F91">
        <w:rPr>
          <w:rFonts w:cs="Arial"/>
        </w:rPr>
        <w:t>.</w:t>
      </w:r>
    </w:p>
    <w:p w:rsidR="00CA5071" w:rsidRDefault="00CA5071" w:rsidP="00ED23D6">
      <w:pPr>
        <w:rPr>
          <w:rFonts w:cs="Arial"/>
        </w:rPr>
      </w:pPr>
    </w:p>
    <w:p w:rsidR="00CA5071" w:rsidRDefault="00CA5071" w:rsidP="00ED23D6">
      <w:pPr>
        <w:rPr>
          <w:rFonts w:cs="Arial"/>
          <w:b/>
        </w:rPr>
      </w:pPr>
      <w:r>
        <w:rPr>
          <w:rFonts w:cs="Arial"/>
          <w:b/>
        </w:rPr>
        <w:t>Auszeichner:</w:t>
      </w:r>
    </w:p>
    <w:p w:rsidR="00CA5071" w:rsidRDefault="00CA5071" w:rsidP="00902F91">
      <w:pPr>
        <w:tabs>
          <w:tab w:val="left" w:pos="993"/>
        </w:tabs>
        <w:rPr>
          <w:rFonts w:cs="Arial"/>
        </w:rPr>
      </w:pPr>
      <w:r>
        <w:rPr>
          <w:rFonts w:cs="Arial"/>
        </w:rPr>
        <w:t>&lt;</w:t>
      </w:r>
      <w:proofErr w:type="spellStart"/>
      <w:r w:rsidR="00902F91">
        <w:rPr>
          <w:rFonts w:cs="Arial"/>
        </w:rPr>
        <w:t>table</w:t>
      </w:r>
      <w:proofErr w:type="spellEnd"/>
      <w:r>
        <w:rPr>
          <w:rFonts w:cs="Arial"/>
        </w:rPr>
        <w:t>&gt;</w:t>
      </w:r>
      <w:r w:rsidR="00902F91">
        <w:rPr>
          <w:rFonts w:cs="Arial"/>
        </w:rPr>
        <w:tab/>
      </w:r>
      <w:r w:rsidRPr="00CA5071">
        <w:rPr>
          <w:rFonts w:cs="Arial"/>
        </w:rPr>
        <w:sym w:font="Wingdings" w:char="F0DF"/>
      </w:r>
      <w:r>
        <w:rPr>
          <w:rFonts w:cs="Arial"/>
        </w:rPr>
        <w:t xml:space="preserve"> </w:t>
      </w:r>
      <w:r w:rsidR="00902F91">
        <w:rPr>
          <w:rFonts w:cs="Arial"/>
        </w:rPr>
        <w:t>Tabelle</w:t>
      </w:r>
    </w:p>
    <w:p w:rsidR="00CA5071" w:rsidRDefault="00CA5071" w:rsidP="00902F91">
      <w:pPr>
        <w:tabs>
          <w:tab w:val="left" w:pos="993"/>
        </w:tabs>
        <w:rPr>
          <w:rFonts w:cs="Arial"/>
        </w:rPr>
      </w:pPr>
      <w:r>
        <w:rPr>
          <w:rFonts w:cs="Arial"/>
        </w:rPr>
        <w:t>&lt;</w:t>
      </w:r>
      <w:proofErr w:type="spellStart"/>
      <w:r w:rsidR="00902F91">
        <w:rPr>
          <w:rFonts w:cs="Arial"/>
        </w:rPr>
        <w:t>tr</w:t>
      </w:r>
      <w:proofErr w:type="spellEnd"/>
      <w:r>
        <w:rPr>
          <w:rFonts w:cs="Arial"/>
        </w:rPr>
        <w:t>&gt;</w:t>
      </w:r>
      <w:r w:rsidR="00902F91">
        <w:rPr>
          <w:rFonts w:cs="Arial"/>
        </w:rPr>
        <w:tab/>
      </w:r>
      <w:r w:rsidRPr="00CA5071">
        <w:rPr>
          <w:rFonts w:cs="Arial"/>
        </w:rPr>
        <w:sym w:font="Wingdings" w:char="F0DF"/>
      </w:r>
      <w:r>
        <w:rPr>
          <w:rFonts w:cs="Arial"/>
        </w:rPr>
        <w:t xml:space="preserve"> </w:t>
      </w:r>
      <w:r w:rsidR="00ED7BBF">
        <w:rPr>
          <w:rFonts w:cs="Arial"/>
        </w:rPr>
        <w:t>eine Zeile in einer Tabelle</w:t>
      </w:r>
      <w:r>
        <w:rPr>
          <w:rFonts w:cs="Arial"/>
        </w:rPr>
        <w:t xml:space="preserve"> (</w:t>
      </w:r>
      <w:r w:rsidR="00260389">
        <w:rPr>
          <w:rFonts w:cs="Arial"/>
        </w:rPr>
        <w:t>E</w:t>
      </w:r>
      <w:r>
        <w:rPr>
          <w:rFonts w:cs="Arial"/>
        </w:rPr>
        <w:t xml:space="preserve">nglisch: </w:t>
      </w:r>
      <w:r w:rsidR="00260389">
        <w:rPr>
          <w:rFonts w:cs="Arial"/>
        </w:rPr>
        <w:t>„</w:t>
      </w:r>
      <w:proofErr w:type="spellStart"/>
      <w:r w:rsidR="00ED7BBF">
        <w:rPr>
          <w:rFonts w:cs="Arial"/>
        </w:rPr>
        <w:t>table</w:t>
      </w:r>
      <w:proofErr w:type="spellEnd"/>
      <w:r w:rsidR="00ED7BBF">
        <w:rPr>
          <w:rFonts w:cs="Arial"/>
        </w:rPr>
        <w:t xml:space="preserve"> </w:t>
      </w:r>
      <w:proofErr w:type="spellStart"/>
      <w:r w:rsidR="00ED7BBF">
        <w:rPr>
          <w:rFonts w:cs="Arial"/>
        </w:rPr>
        <w:t>row</w:t>
      </w:r>
      <w:proofErr w:type="spellEnd"/>
      <w:r w:rsidR="00260389">
        <w:rPr>
          <w:rFonts w:cs="Arial"/>
        </w:rPr>
        <w:t>“</w:t>
      </w:r>
      <w:r w:rsidR="00ED7BBF">
        <w:rPr>
          <w:rFonts w:cs="Arial"/>
        </w:rPr>
        <w:t xml:space="preserve"> </w:t>
      </w:r>
      <w:r w:rsidR="00ED7BBF" w:rsidRPr="00ED7BBF">
        <w:rPr>
          <w:rFonts w:cs="Arial"/>
        </w:rPr>
        <w:sym w:font="Wingdings" w:char="F0E0"/>
      </w:r>
      <w:r w:rsidR="00ED7BBF">
        <w:rPr>
          <w:rFonts w:cs="Arial"/>
        </w:rPr>
        <w:t xml:space="preserve"> Tabellenzeile</w:t>
      </w:r>
      <w:r>
        <w:rPr>
          <w:rFonts w:cs="Arial"/>
        </w:rPr>
        <w:t>)</w:t>
      </w:r>
    </w:p>
    <w:p w:rsidR="00ED7BBF" w:rsidRDefault="00CA5071" w:rsidP="00ED7BBF">
      <w:pPr>
        <w:tabs>
          <w:tab w:val="left" w:pos="993"/>
        </w:tabs>
        <w:rPr>
          <w:rFonts w:cs="Arial"/>
        </w:rPr>
      </w:pPr>
      <w:r>
        <w:rPr>
          <w:rFonts w:cs="Arial"/>
        </w:rPr>
        <w:t>&lt;</w:t>
      </w:r>
      <w:proofErr w:type="spellStart"/>
      <w:r w:rsidR="00902F91">
        <w:rPr>
          <w:rFonts w:cs="Arial"/>
        </w:rPr>
        <w:t>td</w:t>
      </w:r>
      <w:proofErr w:type="spellEnd"/>
      <w:r>
        <w:rPr>
          <w:rFonts w:cs="Arial"/>
        </w:rPr>
        <w:t>&gt;</w:t>
      </w:r>
      <w:r w:rsidR="00902F91">
        <w:rPr>
          <w:rFonts w:cs="Arial"/>
        </w:rPr>
        <w:tab/>
      </w:r>
      <w:r w:rsidRPr="00CA5071">
        <w:rPr>
          <w:rFonts w:cs="Arial"/>
        </w:rPr>
        <w:sym w:font="Wingdings" w:char="F0DF"/>
      </w:r>
      <w:r>
        <w:rPr>
          <w:rFonts w:cs="Arial"/>
        </w:rPr>
        <w:t xml:space="preserve"> </w:t>
      </w:r>
      <w:r w:rsidR="00ED7BBF">
        <w:rPr>
          <w:rFonts w:cs="Arial"/>
        </w:rPr>
        <w:t>ein Feld („Kästchen“) in einer Tabellenzeile</w:t>
      </w:r>
    </w:p>
    <w:p w:rsidR="00ED7BBF" w:rsidRDefault="00ED7BBF" w:rsidP="00ED7BBF">
      <w:pPr>
        <w:tabs>
          <w:tab w:val="left" w:pos="993"/>
        </w:tabs>
        <w:rPr>
          <w:rFonts w:cs="Arial"/>
        </w:rPr>
      </w:pPr>
      <w:r>
        <w:rPr>
          <w:rFonts w:cs="Arial"/>
        </w:rPr>
        <w:tab/>
        <w:t xml:space="preserve">    (</w:t>
      </w:r>
      <w:r w:rsidR="00260389">
        <w:rPr>
          <w:rFonts w:cs="Arial"/>
        </w:rPr>
        <w:t>E</w:t>
      </w:r>
      <w:r>
        <w:rPr>
          <w:rFonts w:cs="Arial"/>
        </w:rPr>
        <w:t xml:space="preserve">nglisch: </w:t>
      </w:r>
      <w:r w:rsidR="00260389">
        <w:rPr>
          <w:rFonts w:cs="Arial"/>
        </w:rPr>
        <w:t>„</w:t>
      </w:r>
      <w:proofErr w:type="spellStart"/>
      <w:r>
        <w:rPr>
          <w:rFonts w:cs="Arial"/>
        </w:rPr>
        <w:t>table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data</w:t>
      </w:r>
      <w:proofErr w:type="spellEnd"/>
      <w:r w:rsidR="00260389">
        <w:rPr>
          <w:rFonts w:cs="Arial"/>
        </w:rPr>
        <w:t>“</w:t>
      </w:r>
      <w:r>
        <w:rPr>
          <w:rFonts w:cs="Arial"/>
        </w:rPr>
        <w:t xml:space="preserve"> </w:t>
      </w:r>
      <w:r w:rsidRPr="00ED7BBF">
        <w:rPr>
          <w:rFonts w:cs="Arial"/>
        </w:rPr>
        <w:sym w:font="Wingdings" w:char="F0E0"/>
      </w:r>
      <w:r>
        <w:rPr>
          <w:rFonts w:cs="Arial"/>
        </w:rPr>
        <w:t xml:space="preserve"> Tabellenwert)</w:t>
      </w:r>
    </w:p>
    <w:p w:rsidR="00CA5071" w:rsidRDefault="00ED7BBF" w:rsidP="00ED7BBF">
      <w:pPr>
        <w:tabs>
          <w:tab w:val="left" w:pos="993"/>
        </w:tabs>
        <w:rPr>
          <w:rFonts w:cs="Arial"/>
        </w:rPr>
      </w:pPr>
      <w:r>
        <w:rPr>
          <w:rFonts w:cs="Arial"/>
        </w:rPr>
        <w:t>&lt;</w:t>
      </w:r>
      <w:proofErr w:type="spellStart"/>
      <w:r>
        <w:rPr>
          <w:rFonts w:cs="Arial"/>
        </w:rPr>
        <w:t>th</w:t>
      </w:r>
      <w:proofErr w:type="spellEnd"/>
      <w:r>
        <w:rPr>
          <w:rFonts w:cs="Arial"/>
        </w:rPr>
        <w:t>&gt;</w:t>
      </w:r>
      <w:r>
        <w:rPr>
          <w:rFonts w:cs="Arial"/>
        </w:rPr>
        <w:tab/>
      </w:r>
      <w:r w:rsidRPr="00ED7BBF">
        <w:rPr>
          <w:rFonts w:cs="Arial"/>
        </w:rPr>
        <w:sym w:font="Wingdings" w:char="F0DF"/>
      </w:r>
      <w:r>
        <w:rPr>
          <w:rFonts w:cs="Arial"/>
        </w:rPr>
        <w:t xml:space="preserve"> wie </w:t>
      </w:r>
      <w:r w:rsidR="00B37709">
        <w:rPr>
          <w:rFonts w:cs="Arial"/>
        </w:rPr>
        <w:t>&lt;</w:t>
      </w:r>
      <w:proofErr w:type="spellStart"/>
      <w:r>
        <w:rPr>
          <w:rFonts w:cs="Arial"/>
        </w:rPr>
        <w:t>td</w:t>
      </w:r>
      <w:proofErr w:type="spellEnd"/>
      <w:r w:rsidR="00B37709">
        <w:rPr>
          <w:rFonts w:cs="Arial"/>
        </w:rPr>
        <w:t xml:space="preserve">&gt;, dient aber der Beschriftung der Tabelle </w:t>
      </w:r>
    </w:p>
    <w:p w:rsidR="00ED7BBF" w:rsidRPr="00CA5071" w:rsidRDefault="00ED7BBF" w:rsidP="00ED7BBF">
      <w:pPr>
        <w:tabs>
          <w:tab w:val="left" w:pos="993"/>
        </w:tabs>
        <w:rPr>
          <w:rFonts w:cs="Arial"/>
        </w:rPr>
      </w:pPr>
      <w:r>
        <w:rPr>
          <w:rFonts w:cs="Arial"/>
        </w:rPr>
        <w:tab/>
        <w:t xml:space="preserve">    (</w:t>
      </w:r>
      <w:r w:rsidR="00260389">
        <w:rPr>
          <w:rFonts w:cs="Arial"/>
        </w:rPr>
        <w:t>E</w:t>
      </w:r>
      <w:r>
        <w:rPr>
          <w:rFonts w:cs="Arial"/>
        </w:rPr>
        <w:t xml:space="preserve">nglisch: </w:t>
      </w:r>
      <w:r w:rsidR="00260389">
        <w:rPr>
          <w:rFonts w:cs="Arial"/>
        </w:rPr>
        <w:t>„</w:t>
      </w:r>
      <w:proofErr w:type="spellStart"/>
      <w:r>
        <w:rPr>
          <w:rFonts w:cs="Arial"/>
        </w:rPr>
        <w:t>table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header</w:t>
      </w:r>
      <w:proofErr w:type="spellEnd"/>
      <w:r w:rsidR="00260389">
        <w:rPr>
          <w:rFonts w:cs="Arial"/>
        </w:rPr>
        <w:t>“</w:t>
      </w:r>
      <w:r>
        <w:rPr>
          <w:rFonts w:cs="Arial"/>
        </w:rPr>
        <w:t xml:space="preserve"> </w:t>
      </w:r>
      <w:r w:rsidRPr="00ED7BBF">
        <w:rPr>
          <w:rFonts w:cs="Arial"/>
        </w:rPr>
        <w:sym w:font="Wingdings" w:char="F0E0"/>
      </w:r>
      <w:r>
        <w:rPr>
          <w:rFonts w:cs="Arial"/>
        </w:rPr>
        <w:t xml:space="preserve"> Tabellenüberschrift)</w:t>
      </w:r>
    </w:p>
    <w:p w:rsidR="00853587" w:rsidRDefault="00853587" w:rsidP="00ED23D6">
      <w:pPr>
        <w:rPr>
          <w:rFonts w:cs="Arial"/>
          <w:b/>
        </w:rPr>
      </w:pPr>
    </w:p>
    <w:p w:rsidR="00ED7BBF" w:rsidRPr="00CA5071" w:rsidRDefault="00ED7BBF" w:rsidP="00ED23D6">
      <w:pPr>
        <w:rPr>
          <w:rFonts w:cs="Arial"/>
          <w:b/>
        </w:rPr>
      </w:pPr>
    </w:p>
    <w:p w:rsidR="00B03361" w:rsidRDefault="00853587" w:rsidP="002B5686">
      <w:pPr>
        <w:jc w:val="center"/>
        <w:rPr>
          <w:rFonts w:cs="Arial"/>
          <w:b/>
        </w:rPr>
      </w:pPr>
      <w:r w:rsidRPr="00853587">
        <w:rPr>
          <w:rFonts w:cs="Arial"/>
          <w:b/>
        </w:rPr>
        <w:t>E R A R B E I T U N</w:t>
      </w:r>
      <w:r>
        <w:rPr>
          <w:rFonts w:cs="Arial"/>
          <w:b/>
        </w:rPr>
        <w:t xml:space="preserve"> G</w:t>
      </w:r>
    </w:p>
    <w:p w:rsidR="00853587" w:rsidRDefault="00CA5071" w:rsidP="00ED23D6">
      <w:pPr>
        <w:rPr>
          <w:rFonts w:cs="Arial"/>
          <w:b/>
        </w:rPr>
      </w:pPr>
      <w:r>
        <w:rPr>
          <w:rFonts w:cs="Arial"/>
          <w:b/>
        </w:rPr>
        <w:t>Aufgabe 2</w:t>
      </w:r>
    </w:p>
    <w:p w:rsidR="00CA5071" w:rsidRPr="00CA5071" w:rsidRDefault="00CA5071" w:rsidP="00ED23D6">
      <w:pPr>
        <w:rPr>
          <w:rFonts w:cs="Arial"/>
        </w:rPr>
      </w:pPr>
      <w:r>
        <w:rPr>
          <w:rFonts w:cs="Arial"/>
        </w:rPr>
        <w:t xml:space="preserve">Strukturiere </w:t>
      </w:r>
      <w:r w:rsidR="00173868">
        <w:rPr>
          <w:rFonts w:cs="Arial"/>
        </w:rPr>
        <w:t>die Trainingszeiten</w:t>
      </w:r>
      <w:r>
        <w:rPr>
          <w:rFonts w:cs="Arial"/>
        </w:rPr>
        <w:t xml:space="preserve"> </w:t>
      </w:r>
      <w:r w:rsidR="00C2417C">
        <w:rPr>
          <w:rFonts w:cs="Arial"/>
        </w:rPr>
        <w:t>des „Neuwieder Tennisclubs“</w:t>
      </w:r>
      <w:r>
        <w:rPr>
          <w:rFonts w:cs="Arial"/>
        </w:rPr>
        <w:t xml:space="preserve"> mithilfe</w:t>
      </w:r>
      <w:r w:rsidR="002B5686">
        <w:rPr>
          <w:rFonts w:cs="Arial"/>
        </w:rPr>
        <w:t xml:space="preserve"> </w:t>
      </w:r>
      <w:r w:rsidR="00173868">
        <w:rPr>
          <w:rFonts w:cs="Arial"/>
        </w:rPr>
        <w:t>einer Tabelle</w:t>
      </w:r>
      <w:r w:rsidR="002B5686">
        <w:rPr>
          <w:rFonts w:cs="Arial"/>
        </w:rPr>
        <w:t>.</w:t>
      </w:r>
    </w:p>
    <w:p w:rsidR="00853587" w:rsidRDefault="00853587" w:rsidP="00ED23D6">
      <w:pPr>
        <w:rPr>
          <w:rFonts w:cs="Arial"/>
          <w:b/>
        </w:rPr>
      </w:pPr>
    </w:p>
    <w:p w:rsidR="002B5686" w:rsidRPr="00853587" w:rsidRDefault="002B5686" w:rsidP="00ED23D6">
      <w:pPr>
        <w:rPr>
          <w:rFonts w:cs="Arial"/>
          <w:b/>
        </w:rPr>
      </w:pPr>
    </w:p>
    <w:p w:rsidR="00113CE9" w:rsidRDefault="00113CE9" w:rsidP="00113CE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Ü B </w:t>
      </w:r>
      <w:r w:rsidR="00B03361">
        <w:rPr>
          <w:rFonts w:cs="Arial"/>
          <w:b/>
        </w:rPr>
        <w:t>U N G</w:t>
      </w:r>
    </w:p>
    <w:p w:rsidR="00113CE9" w:rsidRDefault="002B5686" w:rsidP="00B03361">
      <w:pPr>
        <w:rPr>
          <w:rFonts w:cs="Arial"/>
          <w:b/>
        </w:rPr>
      </w:pPr>
      <w:r>
        <w:rPr>
          <w:rFonts w:cs="Arial"/>
          <w:b/>
        </w:rPr>
        <w:t>Aufgabe 3</w:t>
      </w:r>
    </w:p>
    <w:p w:rsidR="002B5686" w:rsidRPr="002B5686" w:rsidRDefault="00FF3B1A" w:rsidP="00B03361">
      <w:pPr>
        <w:rPr>
          <w:rFonts w:cs="Arial"/>
        </w:rPr>
      </w:pPr>
      <w:r>
        <w:rPr>
          <w:rFonts w:cs="Arial"/>
        </w:rPr>
        <w:t xml:space="preserve">Der </w:t>
      </w:r>
      <w:r w:rsidR="00DD19EC">
        <w:rPr>
          <w:rFonts w:cs="Arial"/>
        </w:rPr>
        <w:t>„</w:t>
      </w:r>
      <w:r>
        <w:rPr>
          <w:rFonts w:cs="Arial"/>
        </w:rPr>
        <w:t>Judo-Club-Neuwied</w:t>
      </w:r>
      <w:r w:rsidR="00DD19EC">
        <w:rPr>
          <w:rFonts w:cs="Arial"/>
        </w:rPr>
        <w:t>“</w:t>
      </w:r>
      <w:r>
        <w:rPr>
          <w:rFonts w:cs="Arial"/>
        </w:rPr>
        <w:t xml:space="preserve"> hat ein ähnliches Problem</w:t>
      </w:r>
      <w:r w:rsidR="00DD19EC">
        <w:rPr>
          <w:rFonts w:cs="Arial"/>
        </w:rPr>
        <w:t>. Hilf auch dem „</w:t>
      </w:r>
      <w:r w:rsidR="00DD19EC">
        <w:rPr>
          <w:rFonts w:cs="Arial"/>
        </w:rPr>
        <w:t>Judo-Club-Neuwied</w:t>
      </w:r>
      <w:r w:rsidR="00DD19EC">
        <w:rPr>
          <w:rFonts w:cs="Arial"/>
        </w:rPr>
        <w:t>“ weiter, indem du auch dessen Trainingszeiten mithilfe einer Tabelle strukturierst.</w:t>
      </w:r>
    </w:p>
    <w:p w:rsidR="00B03361" w:rsidRDefault="00B03361" w:rsidP="00B03361">
      <w:pPr>
        <w:rPr>
          <w:rFonts w:cs="Arial"/>
          <w:b/>
        </w:rPr>
      </w:pPr>
    </w:p>
    <w:p w:rsidR="00BD208D" w:rsidRDefault="00BD208D" w:rsidP="00BD208D">
      <w:pPr>
        <w:rPr>
          <w:rFonts w:cs="Arial"/>
          <w:b/>
        </w:rPr>
      </w:pPr>
      <w:r>
        <w:rPr>
          <w:rFonts w:cs="Arial"/>
          <w:b/>
        </w:rPr>
        <w:t>Aufgabe 4</w:t>
      </w:r>
    </w:p>
    <w:p w:rsidR="00BD208D" w:rsidRDefault="009E7D40" w:rsidP="00B03361">
      <w:pPr>
        <w:rPr>
          <w:rFonts w:cs="Arial"/>
        </w:rPr>
      </w:pPr>
      <w:r>
        <w:rPr>
          <w:rFonts w:cs="Arial"/>
        </w:rPr>
        <w:t>Verkaufte</w:t>
      </w:r>
      <w:r w:rsidR="00AB38E2">
        <w:rPr>
          <w:rFonts w:cs="Arial"/>
        </w:rPr>
        <w:t xml:space="preserve"> </w:t>
      </w:r>
      <w:r>
        <w:rPr>
          <w:rFonts w:cs="Arial"/>
        </w:rPr>
        <w:t>Nahrungsmittel</w:t>
      </w:r>
      <w:r w:rsidR="00AB38E2">
        <w:rPr>
          <w:rFonts w:cs="Arial"/>
        </w:rPr>
        <w:t xml:space="preserve"> sind </w:t>
      </w:r>
      <w:r>
        <w:rPr>
          <w:rFonts w:cs="Arial"/>
        </w:rPr>
        <w:t xml:space="preserve">immer </w:t>
      </w:r>
      <w:r w:rsidR="00AB38E2">
        <w:rPr>
          <w:rFonts w:cs="Arial"/>
        </w:rPr>
        <w:t>mit sogenannten Nährwertangaben versehen. Recherchiere die Nährwertangaben von durchschnittlichen „</w:t>
      </w:r>
      <w:proofErr w:type="spellStart"/>
      <w:r w:rsidR="00AB38E2">
        <w:rPr>
          <w:rFonts w:cs="Arial"/>
        </w:rPr>
        <w:t>Pancakes</w:t>
      </w:r>
      <w:proofErr w:type="spellEnd"/>
      <w:r w:rsidR="00AB38E2">
        <w:rPr>
          <w:rFonts w:cs="Arial"/>
        </w:rPr>
        <w:t xml:space="preserve">“ im Internet ergänze dein Rezept </w:t>
      </w:r>
      <w:r>
        <w:rPr>
          <w:rFonts w:cs="Arial"/>
        </w:rPr>
        <w:t xml:space="preserve">auch </w:t>
      </w:r>
      <w:r w:rsidR="00AB38E2">
        <w:rPr>
          <w:rFonts w:cs="Arial"/>
        </w:rPr>
        <w:t>um diese Angaben.</w:t>
      </w:r>
    </w:p>
    <w:p w:rsidR="00BD208D" w:rsidRDefault="00BD208D" w:rsidP="00B03361">
      <w:pPr>
        <w:rPr>
          <w:rFonts w:cs="Arial"/>
        </w:rPr>
      </w:pPr>
    </w:p>
    <w:p w:rsidR="00BD208D" w:rsidRDefault="00BD208D" w:rsidP="00B03361">
      <w:pPr>
        <w:rPr>
          <w:rFonts w:cs="Arial"/>
          <w:b/>
        </w:rPr>
      </w:pPr>
      <w:r>
        <w:rPr>
          <w:rFonts w:cs="Arial"/>
          <w:b/>
        </w:rPr>
        <w:t>Aufgabe 5</w:t>
      </w:r>
    </w:p>
    <w:p w:rsidR="00BD208D" w:rsidRPr="00BD208D" w:rsidRDefault="00AB38E2" w:rsidP="00B03361">
      <w:pPr>
        <w:rPr>
          <w:rFonts w:cs="Arial"/>
        </w:rPr>
      </w:pPr>
      <w:r>
        <w:rPr>
          <w:rFonts w:cs="Arial"/>
        </w:rPr>
        <w:t>Kodiere deinen Stundenplan in HTML. Du darfst ihn dir auch anschließend ausdrucken.</w:t>
      </w:r>
    </w:p>
    <w:p w:rsidR="00BC65B8" w:rsidRPr="00ED23D6" w:rsidRDefault="00BC65B8" w:rsidP="00BC65B8">
      <w:pPr>
        <w:jc w:val="center"/>
        <w:rPr>
          <w:rFonts w:cs="Arial"/>
          <w:b/>
        </w:rPr>
      </w:pPr>
      <w:r>
        <w:rPr>
          <w:rFonts w:cs="Arial"/>
          <w:b/>
        </w:rPr>
        <w:lastRenderedPageBreak/>
        <w:t>V E R T I E F U N G</w:t>
      </w:r>
    </w:p>
    <w:p w:rsidR="00B03361" w:rsidRDefault="00BD208D" w:rsidP="00B03361">
      <w:pPr>
        <w:rPr>
          <w:rFonts w:cs="Arial"/>
          <w:b/>
        </w:rPr>
      </w:pPr>
      <w:r>
        <w:rPr>
          <w:rFonts w:cs="Arial"/>
          <w:b/>
        </w:rPr>
        <w:t>Aufgabe 6</w:t>
      </w:r>
    </w:p>
    <w:p w:rsidR="008C59FD" w:rsidRDefault="00BD208D" w:rsidP="00B03361">
      <w:pPr>
        <w:rPr>
          <w:rFonts w:cs="Arial"/>
        </w:rPr>
      </w:pPr>
      <w:r>
        <w:rPr>
          <w:rFonts w:cs="Arial"/>
        </w:rPr>
        <w:t>I</w:t>
      </w:r>
      <w:r w:rsidR="008C59FD">
        <w:rPr>
          <w:rFonts w:cs="Arial"/>
        </w:rPr>
        <w:t xml:space="preserve">nnerhalb </w:t>
      </w:r>
      <w:r w:rsidR="00D86C3D">
        <w:rPr>
          <w:rFonts w:cs="Arial"/>
        </w:rPr>
        <w:t xml:space="preserve">der </w:t>
      </w:r>
      <w:r>
        <w:rPr>
          <w:rFonts w:cs="Arial"/>
        </w:rPr>
        <w:t>Auszeichner</w:t>
      </w:r>
      <w:r w:rsidR="00D86C3D">
        <w:rPr>
          <w:rFonts w:cs="Arial"/>
        </w:rPr>
        <w:t xml:space="preserve"> „</w:t>
      </w:r>
      <w:proofErr w:type="spellStart"/>
      <w:r w:rsidR="00D86C3D">
        <w:rPr>
          <w:rFonts w:cs="Arial"/>
        </w:rPr>
        <w:t>td</w:t>
      </w:r>
      <w:proofErr w:type="spellEnd"/>
      <w:r w:rsidR="00D86C3D">
        <w:rPr>
          <w:rFonts w:cs="Arial"/>
        </w:rPr>
        <w:t>“ und „</w:t>
      </w:r>
      <w:proofErr w:type="spellStart"/>
      <w:r w:rsidR="00D86C3D">
        <w:rPr>
          <w:rFonts w:cs="Arial"/>
        </w:rPr>
        <w:t>th</w:t>
      </w:r>
      <w:proofErr w:type="spellEnd"/>
      <w:r w:rsidR="00D86C3D">
        <w:rPr>
          <w:rFonts w:cs="Arial"/>
        </w:rPr>
        <w:t>“</w:t>
      </w:r>
      <w:r>
        <w:rPr>
          <w:rFonts w:cs="Arial"/>
        </w:rPr>
        <w:t xml:space="preserve"> k</w:t>
      </w:r>
      <w:r w:rsidR="008C59FD">
        <w:rPr>
          <w:rFonts w:cs="Arial"/>
        </w:rPr>
        <w:t>önnen die Attribute „</w:t>
      </w:r>
      <w:proofErr w:type="spellStart"/>
      <w:r w:rsidR="008C59FD">
        <w:rPr>
          <w:rFonts w:cs="Arial"/>
        </w:rPr>
        <w:t>colspan</w:t>
      </w:r>
      <w:proofErr w:type="spellEnd"/>
      <w:r w:rsidR="008C59FD">
        <w:rPr>
          <w:rFonts w:cs="Arial"/>
        </w:rPr>
        <w:t>“ und „</w:t>
      </w:r>
      <w:proofErr w:type="spellStart"/>
      <w:r w:rsidR="008C59FD">
        <w:rPr>
          <w:rFonts w:cs="Arial"/>
        </w:rPr>
        <w:t>rowspan</w:t>
      </w:r>
      <w:proofErr w:type="spellEnd"/>
      <w:r w:rsidR="008C59FD">
        <w:rPr>
          <w:rFonts w:cs="Arial"/>
        </w:rPr>
        <w:t>“</w:t>
      </w:r>
      <w:r>
        <w:rPr>
          <w:rFonts w:cs="Arial"/>
        </w:rPr>
        <w:t xml:space="preserve"> verwendet werden. </w:t>
      </w:r>
      <w:r w:rsidR="008C59FD">
        <w:rPr>
          <w:rFonts w:cs="Arial"/>
        </w:rPr>
        <w:t>Erläutere anhand der untenstehenden Beispiele, was die beiden Attribute bewirken und wie sie funktionieren.</w:t>
      </w:r>
    </w:p>
    <w:p w:rsidR="008C59FD" w:rsidRDefault="008C59FD" w:rsidP="00B03361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C59FD" w:rsidTr="008C59FD">
        <w:tc>
          <w:tcPr>
            <w:tcW w:w="4531" w:type="dxa"/>
          </w:tcPr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&lt;table&gt;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colspan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="2"&gt;Name&lt;/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&gt;Alter&lt;/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    </w:t>
            </w:r>
            <w:r w:rsidRPr="00D86C3D">
              <w:rPr>
                <w:rFonts w:ascii="Monaco" w:hAnsi="Monaco" w:cs="Arial"/>
                <w:sz w:val="16"/>
                <w:szCs w:val="16"/>
              </w:rPr>
              <w:t>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&gt;Philipp&lt;/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&gt;Müller&lt;/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&gt;15&lt;/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8C59F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>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table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</w:tc>
        <w:tc>
          <w:tcPr>
            <w:tcW w:w="4531" w:type="dxa"/>
          </w:tcPr>
          <w:tbl>
            <w:tblPr>
              <w:tblStyle w:val="Tabellenraster"/>
              <w:tblpPr w:leftFromText="141" w:rightFromText="141" w:vertAnchor="text" w:horzAnchor="margin" w:tblpY="88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35"/>
              <w:gridCol w:w="1435"/>
              <w:gridCol w:w="1435"/>
            </w:tblGrid>
            <w:tr w:rsidR="00D86C3D" w:rsidTr="00D86C3D">
              <w:tc>
                <w:tcPr>
                  <w:tcW w:w="2870" w:type="dxa"/>
                  <w:gridSpan w:val="2"/>
                </w:tcPr>
                <w:p w:rsidR="00D86C3D" w:rsidRPr="00D86C3D" w:rsidRDefault="00D86C3D" w:rsidP="00D86C3D">
                  <w:pPr>
                    <w:jc w:val="center"/>
                    <w:rPr>
                      <w:rFonts w:cs="Arial"/>
                      <w:b/>
                    </w:rPr>
                  </w:pPr>
                  <w:r w:rsidRPr="00D86C3D">
                    <w:rPr>
                      <w:rFonts w:cs="Arial"/>
                      <w:b/>
                    </w:rPr>
                    <w:t>Name</w:t>
                  </w:r>
                </w:p>
              </w:tc>
              <w:tc>
                <w:tcPr>
                  <w:tcW w:w="1435" w:type="dxa"/>
                </w:tcPr>
                <w:p w:rsidR="00D86C3D" w:rsidRPr="00D86C3D" w:rsidRDefault="00D86C3D" w:rsidP="00D86C3D">
                  <w:pPr>
                    <w:jc w:val="center"/>
                    <w:rPr>
                      <w:rFonts w:cs="Arial"/>
                      <w:b/>
                    </w:rPr>
                  </w:pPr>
                  <w:r w:rsidRPr="00D86C3D">
                    <w:rPr>
                      <w:rFonts w:cs="Arial"/>
                      <w:b/>
                    </w:rPr>
                    <w:t>Alter</w:t>
                  </w:r>
                </w:p>
              </w:tc>
            </w:tr>
            <w:tr w:rsidR="00D86C3D" w:rsidTr="00D86C3D">
              <w:tc>
                <w:tcPr>
                  <w:tcW w:w="1435" w:type="dxa"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Philipp</w:t>
                  </w:r>
                </w:p>
              </w:tc>
              <w:tc>
                <w:tcPr>
                  <w:tcW w:w="1435" w:type="dxa"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Müller</w:t>
                  </w:r>
                </w:p>
              </w:tc>
              <w:tc>
                <w:tcPr>
                  <w:tcW w:w="1435" w:type="dxa"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15</w:t>
                  </w:r>
                </w:p>
              </w:tc>
            </w:tr>
          </w:tbl>
          <w:p w:rsidR="008C59FD" w:rsidRDefault="008C59FD" w:rsidP="00B03361">
            <w:pPr>
              <w:rPr>
                <w:rFonts w:cs="Arial"/>
              </w:rPr>
            </w:pPr>
          </w:p>
        </w:tc>
      </w:tr>
      <w:tr w:rsidR="008C59FD" w:rsidTr="008C59FD">
        <w:tc>
          <w:tcPr>
            <w:tcW w:w="4531" w:type="dxa"/>
          </w:tcPr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&lt;table&gt;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  <w:lang w:val="en-US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&gt;Name&lt;/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  <w:lang w:val="en-US"/>
              </w:rPr>
              <w:t xml:space="preserve">        </w:t>
            </w:r>
            <w:r w:rsidRPr="00D86C3D">
              <w:rPr>
                <w:rFonts w:ascii="Monaco" w:hAnsi="Monaco" w:cs="Arial"/>
                <w:sz w:val="16"/>
                <w:szCs w:val="16"/>
              </w:rPr>
              <w:t>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&gt;Philipp&lt;/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 xml:space="preserve"> 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rowspan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="2"&gt;Lieblingsfächer&lt;/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</w:t>
            </w:r>
            <w:r>
              <w:rPr>
                <w:rFonts w:ascii="Monaco" w:hAnsi="Monaco" w:cs="Arial"/>
                <w:sz w:val="16"/>
                <w:szCs w:val="16"/>
              </w:rPr>
              <w:t>h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&gt;Informatik&lt;/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    &lt;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&gt;Mathematik&lt;/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td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D86C3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 xml:space="preserve">    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tr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  <w:p w:rsidR="008C59FD" w:rsidRPr="00D86C3D" w:rsidRDefault="00D86C3D" w:rsidP="00D86C3D">
            <w:pPr>
              <w:rPr>
                <w:rFonts w:ascii="Monaco" w:hAnsi="Monaco" w:cs="Arial"/>
                <w:sz w:val="16"/>
                <w:szCs w:val="16"/>
              </w:rPr>
            </w:pPr>
            <w:r w:rsidRPr="00D86C3D">
              <w:rPr>
                <w:rFonts w:ascii="Monaco" w:hAnsi="Monaco" w:cs="Arial"/>
                <w:sz w:val="16"/>
                <w:szCs w:val="16"/>
              </w:rPr>
              <w:t>&lt;/</w:t>
            </w:r>
            <w:proofErr w:type="spellStart"/>
            <w:r w:rsidRPr="00D86C3D">
              <w:rPr>
                <w:rFonts w:ascii="Monaco" w:hAnsi="Monaco" w:cs="Arial"/>
                <w:sz w:val="16"/>
                <w:szCs w:val="16"/>
              </w:rPr>
              <w:t>table</w:t>
            </w:r>
            <w:proofErr w:type="spellEnd"/>
            <w:r w:rsidRPr="00D86C3D">
              <w:rPr>
                <w:rFonts w:ascii="Monaco" w:hAnsi="Monaco" w:cs="Arial"/>
                <w:sz w:val="16"/>
                <w:szCs w:val="16"/>
              </w:rPr>
              <w:t>&gt;</w:t>
            </w:r>
          </w:p>
        </w:tc>
        <w:tc>
          <w:tcPr>
            <w:tcW w:w="4531" w:type="dxa"/>
          </w:tcPr>
          <w:tbl>
            <w:tblPr>
              <w:tblStyle w:val="Tabellenraster"/>
              <w:tblpPr w:leftFromText="141" w:rightFromText="141" w:vertAnchor="text" w:horzAnchor="margin" w:tblpY="11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52"/>
              <w:gridCol w:w="2153"/>
            </w:tblGrid>
            <w:tr w:rsidR="00D86C3D" w:rsidTr="00D86C3D">
              <w:tc>
                <w:tcPr>
                  <w:tcW w:w="2152" w:type="dxa"/>
                </w:tcPr>
                <w:p w:rsidR="00D86C3D" w:rsidRPr="00D86C3D" w:rsidRDefault="00D86C3D" w:rsidP="00D86C3D">
                  <w:pPr>
                    <w:rPr>
                      <w:rFonts w:cs="Arial"/>
                      <w:b/>
                    </w:rPr>
                  </w:pPr>
                  <w:r w:rsidRPr="00D86C3D">
                    <w:rPr>
                      <w:rFonts w:cs="Arial"/>
                      <w:b/>
                    </w:rPr>
                    <w:t>Name</w:t>
                  </w:r>
                </w:p>
              </w:tc>
              <w:tc>
                <w:tcPr>
                  <w:tcW w:w="2153" w:type="dxa"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Philipp</w:t>
                  </w:r>
                </w:p>
              </w:tc>
            </w:tr>
            <w:tr w:rsidR="00D86C3D" w:rsidTr="00D86C3D">
              <w:tc>
                <w:tcPr>
                  <w:tcW w:w="2152" w:type="dxa"/>
                  <w:vMerge w:val="restart"/>
                  <w:vAlign w:val="center"/>
                </w:tcPr>
                <w:p w:rsidR="00D86C3D" w:rsidRPr="00D86C3D" w:rsidRDefault="00D86C3D" w:rsidP="00D86C3D">
                  <w:pPr>
                    <w:rPr>
                      <w:rFonts w:cs="Arial"/>
                      <w:b/>
                    </w:rPr>
                  </w:pPr>
                  <w:r w:rsidRPr="00D86C3D">
                    <w:rPr>
                      <w:rFonts w:cs="Arial"/>
                      <w:b/>
                    </w:rPr>
                    <w:t>Lieblingsfächer</w:t>
                  </w:r>
                </w:p>
              </w:tc>
              <w:tc>
                <w:tcPr>
                  <w:tcW w:w="2153" w:type="dxa"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Informatik</w:t>
                  </w:r>
                </w:p>
              </w:tc>
            </w:tr>
            <w:tr w:rsidR="00D86C3D" w:rsidTr="00D86C3D">
              <w:tc>
                <w:tcPr>
                  <w:tcW w:w="2152" w:type="dxa"/>
                  <w:vMerge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2153" w:type="dxa"/>
                </w:tcPr>
                <w:p w:rsidR="00D86C3D" w:rsidRDefault="00D86C3D" w:rsidP="00D86C3D">
                  <w:pPr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Mathematik</w:t>
                  </w:r>
                </w:p>
              </w:tc>
            </w:tr>
          </w:tbl>
          <w:p w:rsidR="008C59FD" w:rsidRDefault="008C59FD" w:rsidP="00B03361">
            <w:pPr>
              <w:rPr>
                <w:rFonts w:cs="Arial"/>
              </w:rPr>
            </w:pPr>
          </w:p>
        </w:tc>
      </w:tr>
    </w:tbl>
    <w:p w:rsidR="00BC65B8" w:rsidRDefault="00BC65B8" w:rsidP="00B03361">
      <w:pPr>
        <w:rPr>
          <w:rFonts w:cs="Arial"/>
        </w:rPr>
      </w:pPr>
    </w:p>
    <w:p w:rsidR="00BC65B8" w:rsidRPr="000947FC" w:rsidRDefault="00D86C3D" w:rsidP="00B03361">
      <w:pPr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colspan</w:t>
      </w:r>
      <w:proofErr w:type="spellEnd"/>
      <w:r w:rsidR="00BC65B8" w:rsidRPr="000947FC">
        <w:rPr>
          <w:rFonts w:cs="Arial"/>
          <w:lang w:val="en-US"/>
        </w:rPr>
        <w:t>:</w:t>
      </w:r>
    </w:p>
    <w:p w:rsidR="00BC65B8" w:rsidRPr="000947FC" w:rsidRDefault="00BC65B8" w:rsidP="00B03361">
      <w:pPr>
        <w:rPr>
          <w:rFonts w:cs="Arial"/>
          <w:lang w:val="en-US"/>
        </w:rPr>
      </w:pPr>
      <w:r w:rsidRPr="000947FC">
        <w:rPr>
          <w:rFonts w:cs="Arial"/>
          <w:lang w:val="en-US"/>
        </w:rPr>
        <w:tab/>
      </w:r>
      <w:r w:rsidR="00D86C3D">
        <w:rPr>
          <w:rFonts w:cs="Arial"/>
          <w:lang w:val="en-US"/>
        </w:rPr>
        <w:t xml:space="preserve">    </w:t>
      </w:r>
      <w:r w:rsidRPr="000947FC">
        <w:rPr>
          <w:rFonts w:cs="Arial"/>
          <w:lang w:val="en-US"/>
        </w:rPr>
        <w:t>__________________________________________________________________</w:t>
      </w:r>
    </w:p>
    <w:p w:rsidR="00BC65B8" w:rsidRPr="000947FC" w:rsidRDefault="00BC65B8" w:rsidP="00B03361">
      <w:pPr>
        <w:rPr>
          <w:rFonts w:cs="Arial"/>
          <w:lang w:val="en-US"/>
        </w:rPr>
      </w:pPr>
      <w:r w:rsidRPr="000947FC">
        <w:rPr>
          <w:rFonts w:cs="Arial"/>
          <w:lang w:val="en-US"/>
        </w:rPr>
        <w:tab/>
      </w:r>
    </w:p>
    <w:p w:rsidR="00BC65B8" w:rsidRPr="000947FC" w:rsidRDefault="00BC65B8" w:rsidP="00B03361">
      <w:pPr>
        <w:rPr>
          <w:rFonts w:cs="Arial"/>
          <w:lang w:val="en-US"/>
        </w:rPr>
      </w:pPr>
    </w:p>
    <w:p w:rsidR="00BC65B8" w:rsidRPr="000947FC" w:rsidRDefault="00BC65B8" w:rsidP="00BC65B8">
      <w:pPr>
        <w:rPr>
          <w:rFonts w:cs="Arial"/>
          <w:lang w:val="en-US"/>
        </w:rPr>
      </w:pPr>
      <w:r w:rsidRPr="000947FC">
        <w:rPr>
          <w:rFonts w:cs="Arial"/>
          <w:lang w:val="en-US"/>
        </w:rPr>
        <w:tab/>
      </w:r>
      <w:r w:rsidR="002B2348">
        <w:rPr>
          <w:rFonts w:cs="Arial"/>
          <w:lang w:val="en-US"/>
        </w:rPr>
        <w:t xml:space="preserve">    </w:t>
      </w:r>
      <w:r w:rsidRPr="000947FC">
        <w:rPr>
          <w:rFonts w:cs="Arial"/>
          <w:lang w:val="en-US"/>
        </w:rPr>
        <w:t>__________________________________________________________________</w:t>
      </w:r>
    </w:p>
    <w:p w:rsidR="00BC65B8" w:rsidRPr="000947FC" w:rsidRDefault="00BC65B8" w:rsidP="00B03361">
      <w:pPr>
        <w:rPr>
          <w:rFonts w:cs="Arial"/>
          <w:lang w:val="en-US"/>
        </w:rPr>
      </w:pPr>
    </w:p>
    <w:p w:rsidR="00BC65B8" w:rsidRPr="000947FC" w:rsidRDefault="00BC65B8" w:rsidP="00B03361">
      <w:pPr>
        <w:rPr>
          <w:rFonts w:cs="Arial"/>
          <w:lang w:val="en-US"/>
        </w:rPr>
      </w:pPr>
    </w:p>
    <w:p w:rsidR="00BC65B8" w:rsidRPr="000947FC" w:rsidRDefault="00BC65B8" w:rsidP="00BC65B8">
      <w:pPr>
        <w:rPr>
          <w:rFonts w:cs="Arial"/>
          <w:lang w:val="en-US"/>
        </w:rPr>
      </w:pPr>
      <w:r w:rsidRPr="000947FC">
        <w:rPr>
          <w:rFonts w:cs="Arial"/>
          <w:lang w:val="en-US"/>
        </w:rPr>
        <w:tab/>
      </w:r>
      <w:r w:rsidR="002B2348">
        <w:rPr>
          <w:rFonts w:cs="Arial"/>
          <w:lang w:val="en-US"/>
        </w:rPr>
        <w:t xml:space="preserve">    </w:t>
      </w:r>
      <w:r w:rsidRPr="000947FC">
        <w:rPr>
          <w:rFonts w:cs="Arial"/>
          <w:lang w:val="en-US"/>
        </w:rPr>
        <w:t>__________________________________________________________________</w:t>
      </w:r>
    </w:p>
    <w:p w:rsidR="00BC65B8" w:rsidRPr="000947FC" w:rsidRDefault="00BC65B8" w:rsidP="00B03361">
      <w:pPr>
        <w:rPr>
          <w:rFonts w:cs="Arial"/>
          <w:lang w:val="en-US"/>
        </w:rPr>
      </w:pPr>
    </w:p>
    <w:p w:rsidR="00BC65B8" w:rsidRPr="000947FC" w:rsidRDefault="00D86C3D" w:rsidP="00B03361">
      <w:pPr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rowspan</w:t>
      </w:r>
      <w:proofErr w:type="spellEnd"/>
      <w:r>
        <w:rPr>
          <w:rFonts w:cs="Arial"/>
          <w:lang w:val="en-US"/>
        </w:rPr>
        <w:t>:</w:t>
      </w:r>
    </w:p>
    <w:p w:rsidR="00BC65B8" w:rsidRPr="000947FC" w:rsidRDefault="00BC65B8" w:rsidP="00BC65B8">
      <w:pPr>
        <w:rPr>
          <w:rFonts w:cs="Arial"/>
          <w:lang w:val="en-US"/>
        </w:rPr>
      </w:pPr>
      <w:r w:rsidRPr="000947FC">
        <w:rPr>
          <w:rFonts w:cs="Arial"/>
          <w:lang w:val="en-US"/>
        </w:rPr>
        <w:tab/>
      </w:r>
      <w:r w:rsidR="00D86C3D">
        <w:rPr>
          <w:rFonts w:cs="Arial"/>
          <w:lang w:val="en-US"/>
        </w:rPr>
        <w:t xml:space="preserve">    </w:t>
      </w:r>
      <w:r w:rsidRPr="000947FC">
        <w:rPr>
          <w:rFonts w:cs="Arial"/>
          <w:lang w:val="en-US"/>
        </w:rPr>
        <w:t>__________________________________________________________________</w:t>
      </w:r>
    </w:p>
    <w:p w:rsidR="00BC65B8" w:rsidRPr="000947FC" w:rsidRDefault="00BC65B8" w:rsidP="00B03361">
      <w:pPr>
        <w:rPr>
          <w:rFonts w:cs="Arial"/>
          <w:lang w:val="en-US"/>
        </w:rPr>
      </w:pPr>
    </w:p>
    <w:p w:rsidR="00BC65B8" w:rsidRPr="000947FC" w:rsidRDefault="00BC65B8" w:rsidP="00B03361">
      <w:pPr>
        <w:rPr>
          <w:rFonts w:cs="Arial"/>
          <w:lang w:val="en-US"/>
        </w:rPr>
      </w:pPr>
    </w:p>
    <w:p w:rsidR="00BC65B8" w:rsidRDefault="00BC65B8" w:rsidP="00BC65B8">
      <w:pPr>
        <w:rPr>
          <w:rFonts w:cs="Arial"/>
          <w:lang w:val="en-US"/>
        </w:rPr>
      </w:pPr>
      <w:r w:rsidRPr="000947FC">
        <w:rPr>
          <w:rFonts w:cs="Arial"/>
          <w:lang w:val="en-US"/>
        </w:rPr>
        <w:tab/>
      </w:r>
      <w:r w:rsidR="002B2348">
        <w:rPr>
          <w:rFonts w:cs="Arial"/>
          <w:lang w:val="en-US"/>
        </w:rPr>
        <w:t xml:space="preserve">    </w:t>
      </w:r>
      <w:r w:rsidRPr="000947FC">
        <w:rPr>
          <w:rFonts w:cs="Arial"/>
          <w:lang w:val="en-US"/>
        </w:rPr>
        <w:t>__________________________________________________________________</w:t>
      </w:r>
    </w:p>
    <w:p w:rsidR="00D86C3D" w:rsidRDefault="00D86C3D" w:rsidP="00BC65B8">
      <w:pPr>
        <w:rPr>
          <w:rFonts w:cs="Arial"/>
          <w:lang w:val="en-US"/>
        </w:rPr>
      </w:pPr>
    </w:p>
    <w:p w:rsidR="00D86C3D" w:rsidRDefault="00D86C3D" w:rsidP="00BC65B8">
      <w:pPr>
        <w:rPr>
          <w:rFonts w:cs="Arial"/>
          <w:lang w:val="en-US"/>
        </w:rPr>
      </w:pPr>
    </w:p>
    <w:p w:rsidR="00D86C3D" w:rsidRPr="000947FC" w:rsidRDefault="002B2348" w:rsidP="002B2348">
      <w:pPr>
        <w:ind w:left="708"/>
        <w:rPr>
          <w:rFonts w:cs="Arial"/>
          <w:lang w:val="en-US"/>
        </w:rPr>
      </w:pPr>
      <w:r>
        <w:rPr>
          <w:rFonts w:cs="Arial"/>
          <w:lang w:val="en-US"/>
        </w:rPr>
        <w:t xml:space="preserve">    </w:t>
      </w:r>
      <w:r w:rsidR="00D86C3D" w:rsidRPr="000947FC">
        <w:rPr>
          <w:rFonts w:cs="Arial"/>
          <w:lang w:val="en-US"/>
        </w:rPr>
        <w:t>__________________________________________________________________</w:t>
      </w:r>
    </w:p>
    <w:p w:rsidR="00D86C3D" w:rsidRPr="000947FC" w:rsidRDefault="00D86C3D" w:rsidP="00BC65B8">
      <w:pPr>
        <w:rPr>
          <w:rFonts w:cs="Arial"/>
          <w:lang w:val="en-US"/>
        </w:rPr>
      </w:pPr>
    </w:p>
    <w:p w:rsidR="00C77CA4" w:rsidRPr="000947FC" w:rsidRDefault="00C77CA4" w:rsidP="00ED23D6">
      <w:pPr>
        <w:rPr>
          <w:rFonts w:cs="Arial"/>
          <w:b/>
          <w:lang w:val="en-US"/>
        </w:rPr>
      </w:pPr>
    </w:p>
    <w:p w:rsidR="00ED23D6" w:rsidRPr="000947FC" w:rsidRDefault="00BC65B8" w:rsidP="00ED23D6">
      <w:pPr>
        <w:rPr>
          <w:rFonts w:cs="Arial"/>
          <w:b/>
          <w:lang w:val="en-US"/>
        </w:rPr>
      </w:pPr>
      <w:r w:rsidRPr="000947FC">
        <w:rPr>
          <w:rFonts w:cs="Arial"/>
          <w:b/>
          <w:lang w:val="en-US"/>
        </w:rPr>
        <w:t>Aufgabe 7</w:t>
      </w:r>
    </w:p>
    <w:p w:rsidR="00ED23D6" w:rsidRDefault="002B2348" w:rsidP="00ED23D6">
      <w:pPr>
        <w:rPr>
          <w:rFonts w:cs="Arial"/>
        </w:rPr>
      </w:pPr>
      <w:r>
        <w:rPr>
          <w:rFonts w:cs="Arial"/>
        </w:rPr>
        <w:t>Verwende die Attribute „</w:t>
      </w:r>
      <w:proofErr w:type="spellStart"/>
      <w:r>
        <w:rPr>
          <w:rFonts w:cs="Arial"/>
        </w:rPr>
        <w:t>colspan</w:t>
      </w:r>
      <w:proofErr w:type="spellEnd"/>
      <w:r>
        <w:rPr>
          <w:rFonts w:cs="Arial"/>
        </w:rPr>
        <w:t>“ und „</w:t>
      </w:r>
      <w:proofErr w:type="spellStart"/>
      <w:r>
        <w:rPr>
          <w:rFonts w:cs="Arial"/>
        </w:rPr>
        <w:t>rowspan</w:t>
      </w:r>
      <w:proofErr w:type="spellEnd"/>
      <w:r>
        <w:rPr>
          <w:rFonts w:cs="Arial"/>
        </w:rPr>
        <w:t>“, um in deinem Stundenplan alle Doppelstunden sowie die Mittagspause</w:t>
      </w:r>
      <w:r w:rsidR="009E7D40">
        <w:rPr>
          <w:rFonts w:cs="Arial"/>
        </w:rPr>
        <w:t>, die jeden Tag</w:t>
      </w:r>
      <w:r>
        <w:rPr>
          <w:rFonts w:cs="Arial"/>
        </w:rPr>
        <w:t xml:space="preserve"> </w:t>
      </w:r>
      <w:r w:rsidR="009E7D40">
        <w:rPr>
          <w:rFonts w:cs="Arial"/>
        </w:rPr>
        <w:t xml:space="preserve">in der 7. Stunde stattfindet, </w:t>
      </w:r>
      <w:r>
        <w:rPr>
          <w:rFonts w:cs="Arial"/>
        </w:rPr>
        <w:t>geeignet zusammenzufassen.</w:t>
      </w:r>
    </w:p>
    <w:p w:rsidR="00594574" w:rsidRDefault="00594574" w:rsidP="00ED23D6">
      <w:pPr>
        <w:rPr>
          <w:rFonts w:cs="Arial"/>
        </w:rPr>
      </w:pPr>
    </w:p>
    <w:p w:rsidR="00594574" w:rsidRDefault="00594574" w:rsidP="00ED23D6">
      <w:pPr>
        <w:rPr>
          <w:rFonts w:cs="Arial"/>
          <w:b/>
        </w:rPr>
      </w:pPr>
      <w:r>
        <w:rPr>
          <w:rFonts w:cs="Arial"/>
          <w:b/>
        </w:rPr>
        <w:t>Aufgabe 8</w:t>
      </w:r>
    </w:p>
    <w:p w:rsidR="00594574" w:rsidRPr="00594574" w:rsidRDefault="00594574" w:rsidP="00ED23D6">
      <w:pPr>
        <w:rPr>
          <w:rFonts w:cs="Arial"/>
        </w:rPr>
      </w:pPr>
      <w:r>
        <w:rPr>
          <w:rFonts w:cs="Arial"/>
        </w:rPr>
        <w:t>Überarbeite die</w:t>
      </w:r>
      <w:r w:rsidR="008B59C2">
        <w:rPr>
          <w:rFonts w:cs="Arial"/>
        </w:rPr>
        <w:t xml:space="preserve"> Übersichtlichkeit der Trainingszeiten auf der</w:t>
      </w:r>
      <w:r>
        <w:rPr>
          <w:rFonts w:cs="Arial"/>
        </w:rPr>
        <w:t xml:space="preserve"> Webseite des „Judoclubs Neuwied“</w:t>
      </w:r>
      <w:r w:rsidR="008B59C2">
        <w:rPr>
          <w:rFonts w:cs="Arial"/>
        </w:rPr>
        <w:t xml:space="preserve">, indem </w:t>
      </w:r>
      <w:r w:rsidR="001A6115">
        <w:rPr>
          <w:rFonts w:cs="Arial"/>
        </w:rPr>
        <w:t xml:space="preserve">du </w:t>
      </w:r>
      <w:bookmarkStart w:id="0" w:name="_GoBack"/>
      <w:bookmarkEnd w:id="0"/>
      <w:r w:rsidR="008B59C2">
        <w:rPr>
          <w:rFonts w:cs="Arial"/>
        </w:rPr>
        <w:t>nebeneinanderliegende, identische Trainingszeiten zusammenfasst.</w:t>
      </w:r>
    </w:p>
    <w:sectPr w:rsidR="00594574" w:rsidRPr="00594574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1EB" w:rsidRDefault="007C61EB">
      <w:r>
        <w:separator/>
      </w:r>
    </w:p>
  </w:endnote>
  <w:endnote w:type="continuationSeparator" w:id="0">
    <w:p w:rsidR="007C61EB" w:rsidRDefault="007C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aco">
    <w:panose1 w:val="00000000000000000000"/>
    <w:charset w:val="4D"/>
    <w:family w:val="auto"/>
    <w:pitch w:val="variable"/>
    <w:sig w:usb0="A00002FF" w:usb1="500039F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DD4" w:rsidRDefault="00904DD4" w:rsidP="003305E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04DD4" w:rsidRDefault="00904DD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DD4" w:rsidRDefault="00904DD4" w:rsidP="003305E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E6857">
      <w:rPr>
        <w:rStyle w:val="Seitenzahl"/>
        <w:noProof/>
      </w:rPr>
      <w:t>5</w:t>
    </w:r>
    <w:r>
      <w:rPr>
        <w:rStyle w:val="Seitenzahl"/>
      </w:rPr>
      <w:fldChar w:fldCharType="end"/>
    </w:r>
  </w:p>
  <w:p w:rsidR="00904DD4" w:rsidRDefault="00904DD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1EB" w:rsidRDefault="007C61EB">
      <w:r>
        <w:separator/>
      </w:r>
    </w:p>
  </w:footnote>
  <w:footnote w:type="continuationSeparator" w:id="0">
    <w:p w:rsidR="007C61EB" w:rsidRDefault="007C6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94AB2" w:rsidRPr="0086050F" w:rsidTr="00394AB2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:rsidR="00394AB2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9843DF7" wp14:editId="1BF6EB64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:rsidR="00394AB2" w:rsidRPr="00371635" w:rsidRDefault="00CA5071" w:rsidP="00394AB2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Webseiten mithilfe der HTML-Codierung beschreiben</w:t>
          </w:r>
        </w:p>
      </w:tc>
    </w:tr>
    <w:tr w:rsidR="00557C86" w:rsidRPr="0086050F" w:rsidTr="00B203D8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:rsidR="00557C86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shd w:val="clear" w:color="auto" w:fill="auto"/>
          <w:vAlign w:val="center"/>
        </w:tcPr>
        <w:p w:rsidR="00557C86" w:rsidRPr="0086050F" w:rsidRDefault="000947FC" w:rsidP="00394AB2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Tabellen</w:t>
          </w:r>
        </w:p>
      </w:tc>
    </w:tr>
  </w:tbl>
  <w:p w:rsidR="00394AB2" w:rsidRDefault="00394A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4A3A"/>
    <w:multiLevelType w:val="multilevel"/>
    <w:tmpl w:val="F042B0C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0C0719"/>
    <w:multiLevelType w:val="multilevel"/>
    <w:tmpl w:val="A1025CF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6073C4"/>
    <w:multiLevelType w:val="multilevel"/>
    <w:tmpl w:val="A07E9D54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334243"/>
    <w:multiLevelType w:val="hybridMultilevel"/>
    <w:tmpl w:val="02A6DFB0"/>
    <w:lvl w:ilvl="0" w:tplc="04070013">
      <w:start w:val="1"/>
      <w:numFmt w:val="upperRoman"/>
      <w:lvlText w:val="%1."/>
      <w:lvlJc w:val="right"/>
      <w:pPr>
        <w:ind w:left="360" w:hanging="360"/>
      </w:pPr>
    </w:lvl>
    <w:lvl w:ilvl="1" w:tplc="38E06226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D9F2A9F0">
      <w:start w:val="1"/>
      <w:numFmt w:val="lowerLetter"/>
      <w:lvlText w:val="%3."/>
      <w:lvlJc w:val="right"/>
      <w:pPr>
        <w:ind w:left="1980" w:hanging="360"/>
      </w:pPr>
      <w:rPr>
        <w:rFonts w:hint="default"/>
      </w:rPr>
    </w:lvl>
    <w:lvl w:ilvl="3" w:tplc="81A4EFF0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A7"/>
    <w:rsid w:val="0000094D"/>
    <w:rsid w:val="0000531D"/>
    <w:rsid w:val="0003295D"/>
    <w:rsid w:val="00035F90"/>
    <w:rsid w:val="000378D0"/>
    <w:rsid w:val="0004481B"/>
    <w:rsid w:val="000550D9"/>
    <w:rsid w:val="00055151"/>
    <w:rsid w:val="00064301"/>
    <w:rsid w:val="000947FC"/>
    <w:rsid w:val="00094981"/>
    <w:rsid w:val="000D23A7"/>
    <w:rsid w:val="000D65E0"/>
    <w:rsid w:val="0010170A"/>
    <w:rsid w:val="00101ADA"/>
    <w:rsid w:val="00102603"/>
    <w:rsid w:val="00113CE9"/>
    <w:rsid w:val="001150EE"/>
    <w:rsid w:val="00152503"/>
    <w:rsid w:val="0015383F"/>
    <w:rsid w:val="0017181D"/>
    <w:rsid w:val="00173868"/>
    <w:rsid w:val="001774C2"/>
    <w:rsid w:val="00182893"/>
    <w:rsid w:val="001A6115"/>
    <w:rsid w:val="001A7EF1"/>
    <w:rsid w:val="001C3A28"/>
    <w:rsid w:val="001D5336"/>
    <w:rsid w:val="001E1B20"/>
    <w:rsid w:val="001F0C92"/>
    <w:rsid w:val="00202A02"/>
    <w:rsid w:val="00207E01"/>
    <w:rsid w:val="0021016F"/>
    <w:rsid w:val="00216CDB"/>
    <w:rsid w:val="00234147"/>
    <w:rsid w:val="00243FCF"/>
    <w:rsid w:val="00254572"/>
    <w:rsid w:val="00260389"/>
    <w:rsid w:val="00263259"/>
    <w:rsid w:val="0027003D"/>
    <w:rsid w:val="002727B7"/>
    <w:rsid w:val="0027436A"/>
    <w:rsid w:val="0029502B"/>
    <w:rsid w:val="00295D1B"/>
    <w:rsid w:val="002A233A"/>
    <w:rsid w:val="002A620B"/>
    <w:rsid w:val="002B2348"/>
    <w:rsid w:val="002B5686"/>
    <w:rsid w:val="002D0F07"/>
    <w:rsid w:val="002D4279"/>
    <w:rsid w:val="002D5552"/>
    <w:rsid w:val="002E20A5"/>
    <w:rsid w:val="003018AD"/>
    <w:rsid w:val="003161F4"/>
    <w:rsid w:val="00316565"/>
    <w:rsid w:val="00316749"/>
    <w:rsid w:val="003216EA"/>
    <w:rsid w:val="003305E4"/>
    <w:rsid w:val="003472E4"/>
    <w:rsid w:val="00350333"/>
    <w:rsid w:val="00357594"/>
    <w:rsid w:val="00367BFE"/>
    <w:rsid w:val="00394AB2"/>
    <w:rsid w:val="00394E63"/>
    <w:rsid w:val="003A0773"/>
    <w:rsid w:val="003A104A"/>
    <w:rsid w:val="003B0CC6"/>
    <w:rsid w:val="003B6A79"/>
    <w:rsid w:val="003B75D7"/>
    <w:rsid w:val="003C570E"/>
    <w:rsid w:val="003C7C13"/>
    <w:rsid w:val="003D2509"/>
    <w:rsid w:val="00401856"/>
    <w:rsid w:val="00404958"/>
    <w:rsid w:val="00405FD6"/>
    <w:rsid w:val="0041685D"/>
    <w:rsid w:val="00422E32"/>
    <w:rsid w:val="00436345"/>
    <w:rsid w:val="0044138A"/>
    <w:rsid w:val="00443776"/>
    <w:rsid w:val="004454C6"/>
    <w:rsid w:val="00445846"/>
    <w:rsid w:val="00447F27"/>
    <w:rsid w:val="004578BA"/>
    <w:rsid w:val="00474208"/>
    <w:rsid w:val="0049055D"/>
    <w:rsid w:val="004A3E39"/>
    <w:rsid w:val="004A419C"/>
    <w:rsid w:val="004A4827"/>
    <w:rsid w:val="004B0713"/>
    <w:rsid w:val="004B2939"/>
    <w:rsid w:val="004B4938"/>
    <w:rsid w:val="004C09C0"/>
    <w:rsid w:val="004C14F7"/>
    <w:rsid w:val="004E1FF0"/>
    <w:rsid w:val="004F1875"/>
    <w:rsid w:val="004F199E"/>
    <w:rsid w:val="00532176"/>
    <w:rsid w:val="00556D6F"/>
    <w:rsid w:val="00557C86"/>
    <w:rsid w:val="00561DE9"/>
    <w:rsid w:val="00566DDE"/>
    <w:rsid w:val="00580B6D"/>
    <w:rsid w:val="005812E1"/>
    <w:rsid w:val="00581A37"/>
    <w:rsid w:val="005937E6"/>
    <w:rsid w:val="00594574"/>
    <w:rsid w:val="005B102C"/>
    <w:rsid w:val="005C7671"/>
    <w:rsid w:val="005D09AA"/>
    <w:rsid w:val="005D5FCE"/>
    <w:rsid w:val="005E3C32"/>
    <w:rsid w:val="005E5DCB"/>
    <w:rsid w:val="005F1184"/>
    <w:rsid w:val="00603322"/>
    <w:rsid w:val="00607F41"/>
    <w:rsid w:val="00633531"/>
    <w:rsid w:val="00686858"/>
    <w:rsid w:val="006A0EDF"/>
    <w:rsid w:val="006A157F"/>
    <w:rsid w:val="006A73EB"/>
    <w:rsid w:val="006B5FBD"/>
    <w:rsid w:val="006B778F"/>
    <w:rsid w:val="006C4CB8"/>
    <w:rsid w:val="006D4027"/>
    <w:rsid w:val="006D6787"/>
    <w:rsid w:val="006E6857"/>
    <w:rsid w:val="006F54AD"/>
    <w:rsid w:val="007160CA"/>
    <w:rsid w:val="00720FE3"/>
    <w:rsid w:val="00727880"/>
    <w:rsid w:val="007314FC"/>
    <w:rsid w:val="00732C6B"/>
    <w:rsid w:val="0074101D"/>
    <w:rsid w:val="00757B3D"/>
    <w:rsid w:val="00783C65"/>
    <w:rsid w:val="007907C8"/>
    <w:rsid w:val="007C39A2"/>
    <w:rsid w:val="007C50B4"/>
    <w:rsid w:val="007C61EB"/>
    <w:rsid w:val="007E0043"/>
    <w:rsid w:val="007E76F6"/>
    <w:rsid w:val="007F04B1"/>
    <w:rsid w:val="00810DB0"/>
    <w:rsid w:val="00835C5E"/>
    <w:rsid w:val="00847941"/>
    <w:rsid w:val="008519AE"/>
    <w:rsid w:val="00853587"/>
    <w:rsid w:val="00862E51"/>
    <w:rsid w:val="008659E3"/>
    <w:rsid w:val="00885ED7"/>
    <w:rsid w:val="00892687"/>
    <w:rsid w:val="0089724F"/>
    <w:rsid w:val="008A2122"/>
    <w:rsid w:val="008B3D11"/>
    <w:rsid w:val="008B59C2"/>
    <w:rsid w:val="008C1B43"/>
    <w:rsid w:val="008C1B45"/>
    <w:rsid w:val="008C59FD"/>
    <w:rsid w:val="008E072C"/>
    <w:rsid w:val="008E71F3"/>
    <w:rsid w:val="008F09B2"/>
    <w:rsid w:val="008F13B9"/>
    <w:rsid w:val="009020D1"/>
    <w:rsid w:val="00902F91"/>
    <w:rsid w:val="00904DD4"/>
    <w:rsid w:val="00907B4B"/>
    <w:rsid w:val="00913B5A"/>
    <w:rsid w:val="00930260"/>
    <w:rsid w:val="0093528D"/>
    <w:rsid w:val="00942207"/>
    <w:rsid w:val="00954094"/>
    <w:rsid w:val="00970B44"/>
    <w:rsid w:val="00991D4E"/>
    <w:rsid w:val="009A135E"/>
    <w:rsid w:val="009B0D6D"/>
    <w:rsid w:val="009B29FB"/>
    <w:rsid w:val="009B7C8C"/>
    <w:rsid w:val="009C2CAE"/>
    <w:rsid w:val="009C736C"/>
    <w:rsid w:val="009D2357"/>
    <w:rsid w:val="009D2401"/>
    <w:rsid w:val="009D539F"/>
    <w:rsid w:val="009D6C91"/>
    <w:rsid w:val="009E7D40"/>
    <w:rsid w:val="009F4461"/>
    <w:rsid w:val="00A027FF"/>
    <w:rsid w:val="00A118BC"/>
    <w:rsid w:val="00A133D0"/>
    <w:rsid w:val="00A151C8"/>
    <w:rsid w:val="00A15594"/>
    <w:rsid w:val="00A17EA4"/>
    <w:rsid w:val="00A65588"/>
    <w:rsid w:val="00A72617"/>
    <w:rsid w:val="00A90D51"/>
    <w:rsid w:val="00AA2EF6"/>
    <w:rsid w:val="00AA7474"/>
    <w:rsid w:val="00AB1F6A"/>
    <w:rsid w:val="00AB38E2"/>
    <w:rsid w:val="00AB7ED9"/>
    <w:rsid w:val="00AF1FE7"/>
    <w:rsid w:val="00B01DF2"/>
    <w:rsid w:val="00B03361"/>
    <w:rsid w:val="00B03E1F"/>
    <w:rsid w:val="00B10C87"/>
    <w:rsid w:val="00B245A2"/>
    <w:rsid w:val="00B26314"/>
    <w:rsid w:val="00B333A3"/>
    <w:rsid w:val="00B37709"/>
    <w:rsid w:val="00B60948"/>
    <w:rsid w:val="00B62691"/>
    <w:rsid w:val="00B67709"/>
    <w:rsid w:val="00B70196"/>
    <w:rsid w:val="00B85509"/>
    <w:rsid w:val="00B85766"/>
    <w:rsid w:val="00BA003B"/>
    <w:rsid w:val="00BA3634"/>
    <w:rsid w:val="00BB30FD"/>
    <w:rsid w:val="00BB3658"/>
    <w:rsid w:val="00BB70C5"/>
    <w:rsid w:val="00BC65B8"/>
    <w:rsid w:val="00BD1A2D"/>
    <w:rsid w:val="00BD208D"/>
    <w:rsid w:val="00BD2198"/>
    <w:rsid w:val="00BE7164"/>
    <w:rsid w:val="00C0291A"/>
    <w:rsid w:val="00C10CDF"/>
    <w:rsid w:val="00C14ACB"/>
    <w:rsid w:val="00C2417C"/>
    <w:rsid w:val="00C36DD5"/>
    <w:rsid w:val="00C40282"/>
    <w:rsid w:val="00C428D7"/>
    <w:rsid w:val="00C57D8F"/>
    <w:rsid w:val="00C61E18"/>
    <w:rsid w:val="00C67111"/>
    <w:rsid w:val="00C71479"/>
    <w:rsid w:val="00C74CD4"/>
    <w:rsid w:val="00C77CA4"/>
    <w:rsid w:val="00C80971"/>
    <w:rsid w:val="00C94F31"/>
    <w:rsid w:val="00CA5071"/>
    <w:rsid w:val="00CA6D13"/>
    <w:rsid w:val="00CB7FD7"/>
    <w:rsid w:val="00CF71C1"/>
    <w:rsid w:val="00D02034"/>
    <w:rsid w:val="00D072BD"/>
    <w:rsid w:val="00D17E9F"/>
    <w:rsid w:val="00D20A6E"/>
    <w:rsid w:val="00D246F5"/>
    <w:rsid w:val="00D40EA5"/>
    <w:rsid w:val="00D47AD0"/>
    <w:rsid w:val="00D525FA"/>
    <w:rsid w:val="00D549CD"/>
    <w:rsid w:val="00D604C1"/>
    <w:rsid w:val="00D6320D"/>
    <w:rsid w:val="00D86C3D"/>
    <w:rsid w:val="00D91202"/>
    <w:rsid w:val="00D96D11"/>
    <w:rsid w:val="00DA4A39"/>
    <w:rsid w:val="00DD19EC"/>
    <w:rsid w:val="00DD59D1"/>
    <w:rsid w:val="00DD6890"/>
    <w:rsid w:val="00DD7DB1"/>
    <w:rsid w:val="00DF2F7B"/>
    <w:rsid w:val="00E0059E"/>
    <w:rsid w:val="00E020A1"/>
    <w:rsid w:val="00E12470"/>
    <w:rsid w:val="00E32B29"/>
    <w:rsid w:val="00E91D23"/>
    <w:rsid w:val="00E94F1D"/>
    <w:rsid w:val="00E95A0B"/>
    <w:rsid w:val="00EC3010"/>
    <w:rsid w:val="00EC5501"/>
    <w:rsid w:val="00ED23D6"/>
    <w:rsid w:val="00ED7BBF"/>
    <w:rsid w:val="00EE1140"/>
    <w:rsid w:val="00EE2356"/>
    <w:rsid w:val="00EF7FC8"/>
    <w:rsid w:val="00F075FD"/>
    <w:rsid w:val="00F10586"/>
    <w:rsid w:val="00F11CC8"/>
    <w:rsid w:val="00F3418F"/>
    <w:rsid w:val="00F34AB7"/>
    <w:rsid w:val="00F55C23"/>
    <w:rsid w:val="00F719A7"/>
    <w:rsid w:val="00F7700B"/>
    <w:rsid w:val="00F83720"/>
    <w:rsid w:val="00F87432"/>
    <w:rsid w:val="00F9408A"/>
    <w:rsid w:val="00F941D8"/>
    <w:rsid w:val="00FB2965"/>
    <w:rsid w:val="00FC1652"/>
    <w:rsid w:val="00FD5A7F"/>
    <w:rsid w:val="00FF059B"/>
    <w:rsid w:val="00FF0EAD"/>
    <w:rsid w:val="00FF3B1A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B4C14"/>
  <w15:chartTrackingRefBased/>
  <w15:docId w15:val="{821B05AA-E86C-E84D-B2BC-B18B60BF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0D23A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4138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44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FB296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23A7"/>
    <w:rPr>
      <w:b/>
      <w:bCs/>
      <w:kern w:val="3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C65B8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DA4A39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A4A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evin/Library/Group%20Containers/UBF8T346G9.Office/User%20Content.localized/Templates.localized/MemoOne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MemoOneVorlage.dotx</Template>
  <TotalTime>0</TotalTime>
  <Pages>2</Pages>
  <Words>466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3</cp:revision>
  <cp:lastPrinted>2022-05-08T17:53:00Z</cp:lastPrinted>
  <dcterms:created xsi:type="dcterms:W3CDTF">2022-05-08T17:53:00Z</dcterms:created>
  <dcterms:modified xsi:type="dcterms:W3CDTF">2022-05-08T17:53:00Z</dcterms:modified>
</cp:coreProperties>
</file>